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27" w:rsidRPr="00021027" w:rsidRDefault="00B775D7" w:rsidP="005C6AE1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96FDD9" wp14:editId="08952A4E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684670">
        <w:t>за 3</w:t>
      </w:r>
      <w:r w:rsidR="00C53496">
        <w:t xml:space="preserve"> квартал </w:t>
      </w:r>
      <w:r w:rsidR="000449E0">
        <w:t>2023</w:t>
      </w:r>
      <w:r w:rsidR="009F30E5">
        <w:t xml:space="preserve"> год</w:t>
      </w:r>
      <w:r w:rsidR="00C53496">
        <w:t>а</w:t>
      </w: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684670">
        <w:t>3</w:t>
      </w:r>
      <w:r w:rsidR="00C53496">
        <w:t xml:space="preserve"> кв. </w:t>
      </w:r>
      <w:r w:rsidRPr="00CE4C98">
        <w:t xml:space="preserve">2023 – </w:t>
      </w:r>
      <w:r w:rsidR="009D3E09">
        <w:t>1</w:t>
      </w:r>
      <w:r w:rsidR="00684670">
        <w:t>585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2023</w:t>
      </w:r>
      <w:r w:rsidR="00C53496">
        <w:t xml:space="preserve"> </w:t>
      </w:r>
      <w:r w:rsidRPr="00CE4C98">
        <w:t xml:space="preserve">– </w:t>
      </w:r>
      <w:r w:rsidR="00C53496">
        <w:t xml:space="preserve">4 </w:t>
      </w:r>
      <w:r w:rsidR="00684670">
        <w:t>280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2023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9D3E09">
        <w:t>1</w:t>
      </w:r>
      <w:r w:rsidR="00684670">
        <w:t>5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2023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9D3E09">
        <w:t>19</w:t>
      </w:r>
      <w:r w:rsidR="00684670">
        <w:t>67</w:t>
      </w:r>
      <w:r w:rsidR="009D3E09">
        <w:t xml:space="preserve"> </w:t>
      </w:r>
      <w:r w:rsidR="002A6051">
        <w:t>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2023</w:t>
      </w:r>
      <w:r w:rsidR="00C53496">
        <w:t xml:space="preserve"> </w:t>
      </w:r>
      <w:r w:rsidR="00127B9A">
        <w:t xml:space="preserve">– </w:t>
      </w:r>
      <w:r w:rsidR="00C53496">
        <w:t>13 5</w:t>
      </w:r>
      <w:r w:rsidR="00684670">
        <w:t>42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07522B" w:rsidRPr="00DF4821" w:rsidRDefault="0007522B" w:rsidP="005C6AE1">
      <w:pPr>
        <w:pStyle w:val="a4"/>
        <w:ind w:firstLine="0"/>
      </w:pPr>
    </w:p>
    <w:p w:rsidR="0007522B" w:rsidRDefault="0007522B" w:rsidP="0007522B">
      <w:pPr>
        <w:pStyle w:val="a4"/>
      </w:pPr>
      <w:r>
        <w:t>Согласно анализу поступивших обращений в системе</w:t>
      </w:r>
    </w:p>
    <w:p w:rsidR="00DF4821" w:rsidRDefault="0007522B" w:rsidP="0007522B">
      <w:pPr>
        <w:pStyle w:val="a4"/>
      </w:pPr>
      <w:r>
        <w:t>электронного документо</w:t>
      </w:r>
      <w:r w:rsidR="00684670">
        <w:t>оборота, тематика обращений за 3</w:t>
      </w:r>
      <w:r>
        <w:t xml:space="preserve"> кв. 2023 года распределена следующим образом:</w:t>
      </w:r>
    </w:p>
    <w:p w:rsidR="00517460" w:rsidRDefault="00517460" w:rsidP="0007522B">
      <w:pPr>
        <w:pStyle w:val="a4"/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8401"/>
        <w:gridCol w:w="739"/>
      </w:tblGrid>
      <w:tr w:rsidR="00684670" w:rsidTr="00684670">
        <w:trPr>
          <w:trHeight w:val="300"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278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образование. Работа профессиональных образовательных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Жилищно-коммунальная сфера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84670" w:rsidTr="00684670">
        <w:trPr>
          <w:trHeight w:val="6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Цены на жизненно-необходимые вещества и лекарственные препараты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Медицинские советы, народная и нетрадиционная медицина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Развитие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Обязательное медицинское страхование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Экспертиза временной нетрудоспособности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84670" w:rsidTr="00684670">
        <w:trPr>
          <w:trHeight w:val="300"/>
        </w:trPr>
        <w:tc>
          <w:tcPr>
            <w:tcW w:w="8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4670" w:rsidRDefault="0068467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освидетельствование на состояние опьянения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4670" w:rsidRDefault="0068467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07522B" w:rsidRDefault="0007522B" w:rsidP="0007522B">
      <w:pPr>
        <w:pStyle w:val="a4"/>
      </w:pPr>
    </w:p>
    <w:p w:rsidR="00DF4821" w:rsidRPr="005C6AE1" w:rsidRDefault="00DF4821" w:rsidP="005C6AE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7869BC" w:rsidRDefault="007869BC" w:rsidP="007869BC">
      <w:pPr>
        <w:pStyle w:val="a4"/>
        <w:ind w:left="1429" w:firstLine="0"/>
      </w:pPr>
    </w:p>
    <w:p w:rsidR="007869BC" w:rsidRPr="007869BC" w:rsidRDefault="007869BC" w:rsidP="005C6AE1">
      <w:pPr>
        <w:pStyle w:val="a4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9480" w:type="dxa"/>
        <w:tblInd w:w="93" w:type="dxa"/>
        <w:tblLook w:val="04A0" w:firstRow="1" w:lastRow="0" w:firstColumn="1" w:lastColumn="0" w:noHBand="0" w:noVBand="1"/>
      </w:tblPr>
      <w:tblGrid>
        <w:gridCol w:w="8520"/>
        <w:gridCol w:w="960"/>
      </w:tblGrid>
      <w:tr w:rsidR="005C6AE1" w:rsidTr="005C6AE1">
        <w:trPr>
          <w:trHeight w:val="300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1845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714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497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Запись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вакцинированного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от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Сертификат на основе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медотвода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в лист ожидания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Запись на углубленную диспансеризацию после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перенесенной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новой </w:t>
            </w:r>
          </w:p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коронавирусной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инфекции (COVID-19)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5C6AE1" w:rsidTr="005C6AE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оборудование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6AE1" w:rsidRDefault="005C6A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5C6AE1" w:rsidRDefault="005C6AE1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5C6AE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5C6AE1">
      <w:pPr>
        <w:pStyle w:val="a4"/>
        <w:ind w:left="1429" w:hanging="72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lastRenderedPageBreak/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Pr="005C6AE1" w:rsidRDefault="00DF4821" w:rsidP="005C6AE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</w:t>
      </w:r>
      <w:r w:rsidR="005C6AE1">
        <w:rPr>
          <w:sz w:val="28"/>
        </w:rPr>
        <w:t>оммуникации</w:t>
      </w:r>
    </w:p>
    <w:p w:rsidR="00DF4821" w:rsidRPr="00DF4821" w:rsidRDefault="00DF4821" w:rsidP="005C6AE1">
      <w:pPr>
        <w:pStyle w:val="a4"/>
        <w:ind w:left="1069" w:hanging="1069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5C6AE1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021027" w:rsidRDefault="00CF5DBE" w:rsidP="005C6AE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5C6AE1" w:rsidRDefault="005C6AE1" w:rsidP="005C6AE1">
      <w:pPr>
        <w:pStyle w:val="a4"/>
        <w:numPr>
          <w:ilvl w:val="0"/>
          <w:numId w:val="11"/>
        </w:numPr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021027" w:rsidRPr="005C6AE1" w:rsidRDefault="00562CBD" w:rsidP="005C6AE1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</w:t>
      </w: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lastRenderedPageBreak/>
        <w:t xml:space="preserve">Ранжирование </w:t>
      </w:r>
      <w:r>
        <w:rPr>
          <w:sz w:val="28"/>
          <w:szCs w:val="28"/>
        </w:rPr>
        <w:t>медицинских учреждений</w:t>
      </w:r>
      <w:r w:rsidRPr="003F3D55">
        <w:rPr>
          <w:sz w:val="28"/>
          <w:szCs w:val="28"/>
        </w:rPr>
        <w:t xml:space="preserve"> </w:t>
      </w:r>
    </w:p>
    <w:p w:rsidR="007869BC" w:rsidRDefault="007869BC" w:rsidP="007869BC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ОГ за </w:t>
      </w:r>
      <w:r w:rsidR="005C6AE1">
        <w:rPr>
          <w:sz w:val="28"/>
          <w:szCs w:val="28"/>
        </w:rPr>
        <w:t>3</w:t>
      </w:r>
      <w:r>
        <w:rPr>
          <w:sz w:val="28"/>
          <w:szCs w:val="28"/>
        </w:rPr>
        <w:t xml:space="preserve"> кв. 2023</w:t>
      </w:r>
    </w:p>
    <w:p w:rsidR="00F14C04" w:rsidRDefault="00F14C04" w:rsidP="007869BC">
      <w:pPr>
        <w:jc w:val="center"/>
        <w:rPr>
          <w:sz w:val="28"/>
          <w:szCs w:val="28"/>
        </w:rPr>
      </w:pPr>
    </w:p>
    <w:p w:rsidR="007869BC" w:rsidRDefault="00E81E3B" w:rsidP="007869B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43D94F9" wp14:editId="520C51AF">
            <wp:extent cx="5135880" cy="8618220"/>
            <wp:effectExtent l="0" t="0" r="26670" b="114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01D8E" w:rsidRDefault="00E01D8E" w:rsidP="00E01D8E">
      <w:pPr>
        <w:pStyle w:val="a4"/>
        <w:ind w:left="1429" w:firstLine="0"/>
      </w:pPr>
    </w:p>
    <w:p w:rsidR="006642BE" w:rsidRDefault="0057733A" w:rsidP="0057733A">
      <w:pPr>
        <w:pStyle w:val="a4"/>
      </w:pPr>
      <w:proofErr w:type="gramStart"/>
      <w:r>
        <w:lastRenderedPageBreak/>
        <w:t xml:space="preserve">При анализе динамики поступления обращений граждан </w:t>
      </w:r>
      <w:r w:rsidR="006642BE">
        <w:t xml:space="preserve">установлено, что </w:t>
      </w:r>
      <w:r>
        <w:t xml:space="preserve">в связи с внедрением новых источников/каналов отмечается значительный рост обращений по </w:t>
      </w:r>
      <w:r w:rsidR="008E2DAE">
        <w:t>вновь созданному</w:t>
      </w:r>
      <w:r>
        <w:t xml:space="preserve"> каналу, как это произошло с введением</w:t>
      </w:r>
      <w:r w:rsidR="00377EF8">
        <w:t xml:space="preserve"> единого номера информационно-справочной службы 122</w:t>
      </w:r>
      <w:r w:rsidR="005D22A6">
        <w:t xml:space="preserve">, </w:t>
      </w:r>
      <w:r w:rsidR="009B08FD">
        <w:t xml:space="preserve">увеличение </w:t>
      </w:r>
      <w:r w:rsidR="005D22A6">
        <w:t>в 48,5 раз</w:t>
      </w:r>
      <w:r w:rsidR="00377EF8">
        <w:t xml:space="preserve">, платформы обратной связи </w:t>
      </w:r>
      <w:r w:rsidR="004F3596">
        <w:t xml:space="preserve">на </w:t>
      </w:r>
      <w:proofErr w:type="spellStart"/>
      <w:r w:rsidR="004F3596">
        <w:t>Госуслугах</w:t>
      </w:r>
      <w:proofErr w:type="spellEnd"/>
      <w:r w:rsidR="004F3596">
        <w:t xml:space="preserve"> (количество обращений возросло на 147 тыс.)</w:t>
      </w:r>
      <w:r w:rsidR="00377EF8">
        <w:t>, с последующим снижением</w:t>
      </w:r>
      <w:r w:rsidR="00142012">
        <w:t xml:space="preserve"> интереса к новому источнику</w:t>
      </w:r>
      <w:r w:rsidR="00377EF8">
        <w:t xml:space="preserve">. </w:t>
      </w:r>
      <w:proofErr w:type="gramEnd"/>
    </w:p>
    <w:p w:rsidR="006642BE" w:rsidRPr="006642BE" w:rsidRDefault="006642BE" w:rsidP="006642BE">
      <w:pPr>
        <w:pStyle w:val="a4"/>
      </w:pPr>
      <w:r>
        <w:t>Каждый раз в</w:t>
      </w:r>
      <w:r w:rsidR="00021242" w:rsidRPr="00021242">
        <w:t xml:space="preserve">недрение нового источника обратной связи требует дополнительных </w:t>
      </w:r>
      <w:r w:rsidR="00021242">
        <w:t xml:space="preserve">технических и кадровых </w:t>
      </w:r>
      <w:r w:rsidR="00021242" w:rsidRPr="00021242">
        <w:t>ресурсов</w:t>
      </w:r>
      <w:r>
        <w:t xml:space="preserve">, </w:t>
      </w:r>
      <w:r w:rsidRPr="006642BE">
        <w:t xml:space="preserve">возможности обработки персональных данных, </w:t>
      </w:r>
      <w:r>
        <w:t>с учетом</w:t>
      </w:r>
      <w:r w:rsidRPr="006642BE">
        <w:t xml:space="preserve"> положения действующего законодательства </w:t>
      </w:r>
      <w:r w:rsidRPr="006642BE">
        <w:br/>
        <w:t xml:space="preserve">в области информационного-коммуникационных технологий и защиты информации. </w:t>
      </w: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9B08FD" w:rsidRPr="006C74B1" w:rsidRDefault="00C01FE2" w:rsidP="00CC2EE3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E01D8E" w:rsidRDefault="00E01D8E" w:rsidP="00F633F8">
      <w:pPr>
        <w:pStyle w:val="a4"/>
      </w:pP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lastRenderedPageBreak/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127B9A" w:rsidRDefault="00127B9A" w:rsidP="00D63C65">
      <w:pPr>
        <w:pStyle w:val="a4"/>
      </w:pPr>
      <w:r w:rsidRPr="00C01552">
        <w:t xml:space="preserve">Каждое обращение гражданина рассмотрено специалистом Министерства здравоохранения, в том числе с участием руководителей подведомственных учреждений. В </w:t>
      </w:r>
      <w:r w:rsidR="00F56321">
        <w:t>89</w:t>
      </w:r>
      <w:r w:rsidRPr="00C01552">
        <w:t xml:space="preserve">% проведены внутренние проверки, в </w:t>
      </w:r>
      <w:r w:rsidR="00F56321">
        <w:t>20</w:t>
      </w:r>
      <w:r w:rsidRPr="00C01552">
        <w:t xml:space="preserve">% проведены проверки МЗ ПК в рамках ведомственного контроля, выдано </w:t>
      </w:r>
      <w:r w:rsidR="00F56321">
        <w:t>405</w:t>
      </w:r>
      <w:r w:rsidRPr="00C01552">
        <w:t xml:space="preserve"> </w:t>
      </w:r>
      <w:bookmarkStart w:id="0" w:name="_GoBack"/>
      <w:bookmarkEnd w:id="0"/>
      <w:r w:rsidRPr="00C01552">
        <w:t>предписаний.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Pr="006A00CD" w:rsidRDefault="006A00CD" w:rsidP="006A00CD"/>
    <w:sectPr w:rsidR="006A00CD" w:rsidRPr="006A00CD" w:rsidSect="005C6AE1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7522B"/>
    <w:rsid w:val="000A7A47"/>
    <w:rsid w:val="001170BB"/>
    <w:rsid w:val="00127B9A"/>
    <w:rsid w:val="00142012"/>
    <w:rsid w:val="0017489D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17460"/>
    <w:rsid w:val="00562CBD"/>
    <w:rsid w:val="005666DB"/>
    <w:rsid w:val="0057733A"/>
    <w:rsid w:val="005842F2"/>
    <w:rsid w:val="005B7C2C"/>
    <w:rsid w:val="005C6AE1"/>
    <w:rsid w:val="005D22A6"/>
    <w:rsid w:val="006155F3"/>
    <w:rsid w:val="00637B08"/>
    <w:rsid w:val="006642BE"/>
    <w:rsid w:val="00684670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D3E09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81E3B"/>
    <w:rsid w:val="00EE348F"/>
    <w:rsid w:val="00F14C04"/>
    <w:rsid w:val="00F35BDF"/>
    <w:rsid w:val="00F56321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Sheet0!$A$2:$A$80</c:f>
              <c:strCache>
                <c:ptCount val="79"/>
                <c:pt idx="0">
                  <c:v> "КРАЕВАЯ ДЕТСКАЯ КЛИНИЧЕСКАЯ БОЛЬНИЦА"</c:v>
                </c:pt>
                <c:pt idx="1">
                  <c:v> "ПЕРМСКАЯ КРАЕВАЯ КЛИНИЧЕСКАЯ ИНФЕКЦИОННАЯ БОЛЬНИЦА"</c:v>
                </c:pt>
                <c:pt idx="2">
                  <c:v> "ПЕРМСКАЯ СТАНЦИЯ СКОРОЙ МЕДИЦИНСКОЙ ПОМОЩИ"</c:v>
                </c:pt>
                <c:pt idx="3">
                  <c:v> "СИВИНСКАЯ ЦРБ"</c:v>
                </c:pt>
                <c:pt idx="4">
                  <c:v> "УИНСКАЯ ЦРБ"</c:v>
                </c:pt>
                <c:pt idx="5">
                  <c:v> "ГОРОДСКАЯ КЛИНИЧЕСКАЯ БОЛЬНИЦА № 2 ИМЕНИ ФХ ГРАЛЯ"</c:v>
                </c:pt>
                <c:pt idx="6">
                  <c:v> "ДЕТСКАЯ КЛИНИЧЕСКАЯ БОЛЬНИЦА № 13"</c:v>
                </c:pt>
                <c:pt idx="7">
                  <c:v> "КИШЕРТСКАЯ ЦРБ"</c:v>
                </c:pt>
                <c:pt idx="8">
                  <c:v> "КОМИ-ПЕРМЯЦКАЯ ОКРУЖНАЯ СП"</c:v>
                </c:pt>
                <c:pt idx="9">
                  <c:v> "ОРДИНСКАЯ ЦРБ"</c:v>
                </c:pt>
                <c:pt idx="10">
                  <c:v> "СП КИЗЕЛОВСКОГО УГОЛЬНОГО БАССЕЙНА"</c:v>
                </c:pt>
                <c:pt idx="11">
                  <c:v> "ГОРОДСКАЯ КЛИНИЧЕСКАЯ БОЛЬНИЦА № 1" </c:v>
                </c:pt>
                <c:pt idx="12">
                  <c:v> "СЕВЕРНАЯ БОЛЬНИЦА КОМИ-ПЕРМЯЦКОГО ОКРУГА"</c:v>
                </c:pt>
                <c:pt idx="13">
                  <c:v> "ЧЕРДЫНСКАЯРБ"</c:v>
                </c:pt>
                <c:pt idx="14">
                  <c:v> "БАРДЫМСКАЯ ЦРБ ИМ. А.П. КУРОЧКИНОЙ"</c:v>
                </c:pt>
                <c:pt idx="15">
                  <c:v> "ИЛЬИНСКАЯ ЦРБ"</c:v>
                </c:pt>
                <c:pt idx="16">
                  <c:v> "БОЛЬШЕСОСНОВСКАЯ ЦРБ ИМ. КОЛЧАНОВОЙ ГФ"</c:v>
                </c:pt>
                <c:pt idx="17">
                  <c:v> "ОХАНСКАЯ ЦРБ"</c:v>
                </c:pt>
                <c:pt idx="18">
                  <c:v> "ГОРОДСКАЯ ДЕТСКАЯ БОЛЬНИЦА" Г. СОЛИКАМСК</c:v>
                </c:pt>
                <c:pt idx="19">
                  <c:v> "ГОРОДСКАЯ ДЕТСКАЯ КЛИНИЧЕСКАЯ БОЛЬНИЦА № 3 ИМЕНИ КОРЮКИНОЙ ИП"</c:v>
                </c:pt>
                <c:pt idx="20">
                  <c:v> "ЧАСТИНСКАЯ ЦРБ"</c:v>
                </c:pt>
                <c:pt idx="21">
                  <c:v> "ГОРНОЗАВОДСКАЯРБ"</c:v>
                </c:pt>
                <c:pt idx="22">
                  <c:v> "ЕЛОВСКАЯ ЦРБ"</c:v>
                </c:pt>
                <c:pt idx="23">
                  <c:v> "КЛИНИЧЕСКИЙ ФТИЗИОПУЛЬМОНОЛОГИЧЕСКИЙ МЕДИЦИНСКИЙ ЦЕНТР"</c:v>
                </c:pt>
                <c:pt idx="24">
                  <c:v> "ПОЛАЗНЕНСКАЯРБ"</c:v>
                </c:pt>
                <c:pt idx="25">
                  <c:v> "БЕРЕЗОВСКАЯ ЦРБ"</c:v>
                </c:pt>
                <c:pt idx="26">
                  <c:v> "ГОРОДСКАЯ КЛИНИЧЕСКАЯ БОЛЬНИЦА ИМ. М.А. ТВЕРЬЕ"</c:v>
                </c:pt>
                <c:pt idx="27">
                  <c:v> "БОЛЬНИЦА КОМИ-ПЕРМЯЦКОГО ОКРУГА"</c:v>
                </c:pt>
                <c:pt idx="28">
                  <c:v> "ГОРОДСКАЯ ДЕТСКАЯ ПОЛИКЛИНИКА № 3"</c:v>
                </c:pt>
                <c:pt idx="29">
                  <c:v> "КРАСНОВИШЕРСКАЯ ЦРБ"</c:v>
                </c:pt>
                <c:pt idx="30">
                  <c:v> "ПЕРМСКАЯ КРАЕВАЯ СТАНЦИЯ ПЕРЕЛИВАНИЯ КРОВИ"</c:v>
                </c:pt>
                <c:pt idx="31">
                  <c:v> "КУНГУРСКАЯ СП"</c:v>
                </c:pt>
                <c:pt idx="32">
                  <c:v> "ЧАЙКОВСКАЯ ДЕТСКАЯ ГОРОДСКАЯ БОЛЬНИЦА"</c:v>
                </c:pt>
                <c:pt idx="33">
                  <c:v> "ГОРОДСКАЯ КЛИНИЧЕСКАЯ БОЛЬНИЦА № 3" </c:v>
                </c:pt>
                <c:pt idx="34">
                  <c:v> «ПЕРМСКИЙ КРАЕВОЙ КЛИНИЧЕСКИЙ НАРКОЛОГИЧЕСКИЙ ДИСПАНСЕР»</c:v>
                </c:pt>
                <c:pt idx="35">
                  <c:v> "ГОРОДСКАЯ ДЕТСКАЯ КЛИНИЧЕСКАЯ ПОЛИКЛИНИКА № 5"</c:v>
                </c:pt>
                <c:pt idx="36">
                  <c:v> "КАРАГАЙСКАЯ ЦРБ"</c:v>
                </c:pt>
                <c:pt idx="37">
                  <c:v> "ОЧЕРСКАЯ ЦРБ"</c:v>
                </c:pt>
                <c:pt idx="38">
                  <c:v> "СУКСУНСКАЯ ЦРБ"</c:v>
                </c:pt>
                <c:pt idx="39">
                  <c:v> "КРАЕВОЙ КЛИНИЧЕСКИЙ КОЖНО-ВЕНЕРОЛОГИЧЕСКИЙ ДИСПАНСЕР"</c:v>
                </c:pt>
                <c:pt idx="40">
                  <c:v> "ПЕРМСКИЙ КРАЕВОЙ КЛИНИЧЕСКИЙ ГОСПИТАЛЬ ДЛЯ ВЕТЕРАНОВ ВОЙН"</c:v>
                </c:pt>
                <c:pt idx="41">
                  <c:v> "БЕРЕЗНИКОВСКАЯ СП"</c:v>
                </c:pt>
                <c:pt idx="42">
                  <c:v> "КУЕДИНСКАЯ ЦРБ"</c:v>
                </c:pt>
                <c:pt idx="43">
                  <c:v> "ГОРОДСКАЯ ДЕТСКАЯ КЛИНИЧЕСКАЯ ПОЛИКЛИНИКА № 6"</c:v>
                </c:pt>
                <c:pt idx="44">
                  <c:v> "КРАЕВАЯ КЛИНИЧЕСКАЯ ПСИХИАТРИЧЕСКАЯ БОЛЬНИЦА"</c:v>
                </c:pt>
                <c:pt idx="45">
                  <c:v> "ОКТЯБРЬСКАЯ ЦРБ"</c:v>
                </c:pt>
                <c:pt idx="46">
                  <c:v> "СП Г.СОЛИКАМСКА"</c:v>
                </c:pt>
                <c:pt idx="47">
                  <c:v> "ОРДЕНА "ЗНАК ПОЧЁТА" ПЕРМСКАЯ КРАЕВАЯ КЛИНИЧЕСКАЯ БОЛЬНИЦА"</c:v>
                </c:pt>
                <c:pt idx="48">
                  <c:v> "ОСИНСКАЯ ЦРБ"</c:v>
                </c:pt>
                <c:pt idx="49">
                  <c:v> "ЧАЙКОВСКАЯ СП"</c:v>
                </c:pt>
                <c:pt idx="50">
                  <c:v> "ПЕРМСКИЙ КРАЕВОЙ ОНКОЛОГИЧЕСКИЙ ДИСПАНСЕР"</c:v>
                </c:pt>
                <c:pt idx="51">
                  <c:v> "ЧУСОВСКАЯ БОЛЬНИЦА ИМЕНИ В.Г. ЛЮБИМОВА"</c:v>
                </c:pt>
                <c:pt idx="52">
                  <c:v> "ГОРОДСКАЯ СП"</c:v>
                </c:pt>
                <c:pt idx="53">
                  <c:v> "ВЕРЕЩАГИНСКАЯ ЦРБ"</c:v>
                </c:pt>
                <c:pt idx="54">
                  <c:v> "ПЕРМСКИЙ КРАЕВОЙ ЦЕНТР ПО ПРОФИЛАКТИКЕ И БОРЬБЕ СО СПИД И ИЗ"</c:v>
                </c:pt>
                <c:pt idx="55">
                  <c:v> "ЧЕРНУШИНСКАЯРБ"</c:v>
                </c:pt>
                <c:pt idx="56">
                  <c:v> "ГОРОДСКАЯ БОЛЬНИЦА ЛЫСЬВЕНСКОГО ГОРОДСКОГО ОКРУГА"</c:v>
                </c:pt>
                <c:pt idx="57">
                  <c:v> "ГОРОДСКАЯ ДЕТСКАЯ КЛИНИЧЕСКАЯ ПОЛИКЛИНИКА № 1"</c:v>
                </c:pt>
                <c:pt idx="58">
                  <c:v> "ДЕТСКАЯ КЛИНИЧЕСКАЯ БОЛЬНИЦА ИМЕНИ ПИЧУГИНА ПИ"</c:v>
                </c:pt>
                <c:pt idx="59">
                  <c:v> "НЫТВЕНСКАЯРБ"</c:v>
                </c:pt>
                <c:pt idx="60">
                  <c:v> "ГОРОДСКАЯ ДЕТСКАЯ ПОЛИКЛИНИКА № 4 ИМЕНИ ЧЕРНЫШОВОЙ ОЕ"</c:v>
                </c:pt>
                <c:pt idx="61">
                  <c:v> "ГОРОДСКАЯ СП № 3"</c:v>
                </c:pt>
                <c:pt idx="62">
                  <c:v> "КУНГУРСКАЯ БОЛЬНИЦА"</c:v>
                </c:pt>
                <c:pt idx="63">
                  <c:v> "КРАЕВАЯ КЛИНИЧЕСКАЯ СП"</c:v>
                </c:pt>
                <c:pt idx="64">
                  <c:v> "ГОРОДСКАЯ КЛИНИЧЕСКАЯ БОЛЬНИЦА №4"</c:v>
                </c:pt>
                <c:pt idx="65">
                  <c:v> "ДОБРЯНСКАЯ ЦРБ"</c:v>
                </c:pt>
                <c:pt idx="66">
                  <c:v> "ГОРОДСКАЯ БОЛЬНИЦА Г. СОЛИКАМСК"</c:v>
                </c:pt>
                <c:pt idx="67">
                  <c:v> "КРАЕВАЯ БОЛЬНИЦА ИМЕНИ АКАДЕМИКА ВАГНЕРА ЕА" Г. БЕРЕЗНИКИ</c:v>
                </c:pt>
                <c:pt idx="68">
                  <c:v> "ПЕРМСКАЯ ЦРБ"</c:v>
                </c:pt>
                <c:pt idx="69">
                  <c:v> "ГОРОДСКАЯ КЛИНИЧЕСКАЯ БОЛЬНИЦА ИМ. СН ГРИНБЕРГА"</c:v>
                </c:pt>
                <c:pt idx="70">
                  <c:v> "ГКП Г. ПЕРМИ"</c:v>
                </c:pt>
                <c:pt idx="71">
                  <c:v> "КРАСНОКАМСКАЯ ГОРОДСКАЯ БОЛЬНИЦА"</c:v>
                </c:pt>
                <c:pt idx="72">
                  <c:v> "КРАЕВАЯ СП № 2"</c:v>
                </c:pt>
                <c:pt idx="73">
                  <c:v> "ГОРОДСКАЯ ПОЛИКЛИНИКА № 7"</c:v>
                </c:pt>
                <c:pt idx="74">
                  <c:v> "ГОРОДСКАЯ БОЛЬНИЦА АРХАНГЕЛА МИХАИЛА"</c:v>
                </c:pt>
                <c:pt idx="75">
                  <c:v> "ЧАЙКОВСКАЯ ЦГБ"</c:v>
                </c:pt>
                <c:pt idx="76">
                  <c:v> "ГКП № 4"</c:v>
                </c:pt>
                <c:pt idx="77">
                  <c:v> "ГКП № 5"</c:v>
                </c:pt>
                <c:pt idx="78">
                  <c:v> "ГКП № 2"</c:v>
                </c:pt>
              </c:strCache>
            </c:strRef>
          </c:cat>
          <c:val>
            <c:numRef>
              <c:f>Sheet0!$B$2:$B$80</c:f>
              <c:numCache>
                <c:formatCode>General</c:formatCode>
                <c:ptCount val="7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  <c:pt idx="6">
                  <c:v>2</c:v>
                </c:pt>
                <c:pt idx="7">
                  <c:v>2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4</c:v>
                </c:pt>
                <c:pt idx="15">
                  <c:v>4</c:v>
                </c:pt>
                <c:pt idx="16">
                  <c:v>5</c:v>
                </c:pt>
                <c:pt idx="17">
                  <c:v>5</c:v>
                </c:pt>
                <c:pt idx="18">
                  <c:v>6</c:v>
                </c:pt>
                <c:pt idx="19">
                  <c:v>6</c:v>
                </c:pt>
                <c:pt idx="20">
                  <c:v>6</c:v>
                </c:pt>
                <c:pt idx="21">
                  <c:v>7</c:v>
                </c:pt>
                <c:pt idx="22">
                  <c:v>7</c:v>
                </c:pt>
                <c:pt idx="23">
                  <c:v>7</c:v>
                </c:pt>
                <c:pt idx="24">
                  <c:v>7</c:v>
                </c:pt>
                <c:pt idx="25">
                  <c:v>8</c:v>
                </c:pt>
                <c:pt idx="26">
                  <c:v>8</c:v>
                </c:pt>
                <c:pt idx="27">
                  <c:v>9</c:v>
                </c:pt>
                <c:pt idx="28">
                  <c:v>9</c:v>
                </c:pt>
                <c:pt idx="29">
                  <c:v>9</c:v>
                </c:pt>
                <c:pt idx="30">
                  <c:v>10</c:v>
                </c:pt>
                <c:pt idx="31">
                  <c:v>10</c:v>
                </c:pt>
                <c:pt idx="32">
                  <c:v>11</c:v>
                </c:pt>
                <c:pt idx="33">
                  <c:v>12</c:v>
                </c:pt>
                <c:pt idx="34">
                  <c:v>12</c:v>
                </c:pt>
                <c:pt idx="35">
                  <c:v>13</c:v>
                </c:pt>
                <c:pt idx="36">
                  <c:v>13</c:v>
                </c:pt>
                <c:pt idx="37">
                  <c:v>13</c:v>
                </c:pt>
                <c:pt idx="38">
                  <c:v>13</c:v>
                </c:pt>
                <c:pt idx="39">
                  <c:v>14</c:v>
                </c:pt>
                <c:pt idx="40">
                  <c:v>14</c:v>
                </c:pt>
                <c:pt idx="41">
                  <c:v>16</c:v>
                </c:pt>
                <c:pt idx="42">
                  <c:v>16</c:v>
                </c:pt>
                <c:pt idx="43">
                  <c:v>17</c:v>
                </c:pt>
                <c:pt idx="44">
                  <c:v>17</c:v>
                </c:pt>
                <c:pt idx="45">
                  <c:v>17</c:v>
                </c:pt>
                <c:pt idx="46">
                  <c:v>18</c:v>
                </c:pt>
                <c:pt idx="47">
                  <c:v>19</c:v>
                </c:pt>
                <c:pt idx="48">
                  <c:v>19</c:v>
                </c:pt>
                <c:pt idx="49">
                  <c:v>19</c:v>
                </c:pt>
                <c:pt idx="50">
                  <c:v>20</c:v>
                </c:pt>
                <c:pt idx="51">
                  <c:v>22</c:v>
                </c:pt>
                <c:pt idx="52">
                  <c:v>24</c:v>
                </c:pt>
                <c:pt idx="53">
                  <c:v>25</c:v>
                </c:pt>
                <c:pt idx="54">
                  <c:v>25</c:v>
                </c:pt>
                <c:pt idx="55">
                  <c:v>25</c:v>
                </c:pt>
                <c:pt idx="56">
                  <c:v>27</c:v>
                </c:pt>
                <c:pt idx="57">
                  <c:v>27</c:v>
                </c:pt>
                <c:pt idx="58">
                  <c:v>28</c:v>
                </c:pt>
                <c:pt idx="59">
                  <c:v>28</c:v>
                </c:pt>
                <c:pt idx="60">
                  <c:v>31</c:v>
                </c:pt>
                <c:pt idx="61">
                  <c:v>36</c:v>
                </c:pt>
                <c:pt idx="62">
                  <c:v>36</c:v>
                </c:pt>
                <c:pt idx="63">
                  <c:v>37</c:v>
                </c:pt>
                <c:pt idx="64">
                  <c:v>38</c:v>
                </c:pt>
                <c:pt idx="65">
                  <c:v>38</c:v>
                </c:pt>
                <c:pt idx="66">
                  <c:v>46</c:v>
                </c:pt>
                <c:pt idx="67">
                  <c:v>50</c:v>
                </c:pt>
                <c:pt idx="68">
                  <c:v>61</c:v>
                </c:pt>
                <c:pt idx="69">
                  <c:v>63</c:v>
                </c:pt>
                <c:pt idx="70">
                  <c:v>63</c:v>
                </c:pt>
                <c:pt idx="71">
                  <c:v>65</c:v>
                </c:pt>
                <c:pt idx="72">
                  <c:v>68</c:v>
                </c:pt>
                <c:pt idx="73">
                  <c:v>78</c:v>
                </c:pt>
                <c:pt idx="74">
                  <c:v>80</c:v>
                </c:pt>
                <c:pt idx="75">
                  <c:v>97</c:v>
                </c:pt>
                <c:pt idx="76">
                  <c:v>107</c:v>
                </c:pt>
                <c:pt idx="77">
                  <c:v>139</c:v>
                </c:pt>
                <c:pt idx="78">
                  <c:v>151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1046656"/>
        <c:axId val="71048192"/>
      </c:barChart>
      <c:catAx>
        <c:axId val="71046656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600" baseline="0"/>
            </a:pPr>
            <a:endParaRPr lang="ru-RU"/>
          </a:p>
        </c:txPr>
        <c:crossAx val="71048192"/>
        <c:crosses val="autoZero"/>
        <c:auto val="1"/>
        <c:lblAlgn val="ctr"/>
        <c:lblOffset val="100"/>
        <c:noMultiLvlLbl val="0"/>
      </c:catAx>
      <c:valAx>
        <c:axId val="7104819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10466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578DB-F84B-49EF-8118-CFB9FE941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0</TotalTime>
  <Pages>8</Pages>
  <Words>1996</Words>
  <Characters>11381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3</cp:revision>
  <cp:lastPrinted>2024-08-20T05:12:00Z</cp:lastPrinted>
  <dcterms:created xsi:type="dcterms:W3CDTF">2025-12-11T11:26:00Z</dcterms:created>
  <dcterms:modified xsi:type="dcterms:W3CDTF">2025-12-11T12:02:00Z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